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056E5" w14:textId="77777777" w:rsidR="00526A6A" w:rsidRDefault="00526A6A">
      <w:pPr>
        <w:pStyle w:val="Kopplingadress"/>
      </w:pPr>
      <w:r>
        <w:tab/>
      </w:r>
    </w:p>
    <w:p w14:paraId="51A25001" w14:textId="77777777" w:rsidR="00526A6A" w:rsidRPr="00BB4C20" w:rsidRDefault="00526A6A">
      <w:pPr>
        <w:tabs>
          <w:tab w:val="left" w:pos="4990"/>
        </w:tabs>
        <w:rPr>
          <w:rFonts w:ascii="Arial" w:hAnsi="Arial" w:cs="Arial"/>
          <w:sz w:val="20"/>
        </w:rPr>
      </w:pPr>
      <w:r>
        <w:tab/>
      </w:r>
    </w:p>
    <w:p w14:paraId="5AE414C6" w14:textId="77777777" w:rsidR="00484716" w:rsidRDefault="00484716" w:rsidP="00E8295C">
      <w:pPr>
        <w:tabs>
          <w:tab w:val="left" w:pos="4990"/>
        </w:tabs>
        <w:ind w:left="-567" w:right="-427"/>
      </w:pPr>
    </w:p>
    <w:p w14:paraId="7AFDC4AC" w14:textId="77777777" w:rsidR="00802538" w:rsidRPr="0010097A" w:rsidRDefault="00DE320B" w:rsidP="00E8295C">
      <w:pPr>
        <w:ind w:left="-567" w:right="-427"/>
        <w:jc w:val="center"/>
        <w:rPr>
          <w:rFonts w:ascii="Arial" w:hAnsi="Arial"/>
          <w:color w:val="FF0000"/>
          <w:szCs w:val="24"/>
        </w:rPr>
      </w:pPr>
      <w:r>
        <w:rPr>
          <w:rFonts w:ascii="Arial" w:hAnsi="Arial"/>
          <w:szCs w:val="24"/>
        </w:rPr>
        <w:t>Installation av solcellspaneler i Aneby pastorat</w:t>
      </w:r>
    </w:p>
    <w:p w14:paraId="746EE508" w14:textId="77777777" w:rsidR="0010097A" w:rsidRDefault="0010097A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5D554922" w14:textId="77777777" w:rsidR="005B6A1A" w:rsidRDefault="005B6A1A" w:rsidP="00E8295C">
      <w:pPr>
        <w:ind w:left="-567" w:right="-427"/>
        <w:jc w:val="center"/>
        <w:rPr>
          <w:rFonts w:ascii="Arial" w:hAnsi="Arial" w:cs="Arial"/>
          <w:sz w:val="22"/>
          <w:szCs w:val="22"/>
        </w:rPr>
      </w:pPr>
    </w:p>
    <w:p w14:paraId="2BE3867A" w14:textId="33690D9E" w:rsidR="005B6A1A" w:rsidRDefault="004E77D3" w:rsidP="00373CC7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3C4ADD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0.5pt;height:265.8pt;mso-width-percent:0;mso-height-percent:0;mso-width-percent:0;mso-height-percent:0">
            <v:imagedata r:id="rId6" o:title="IMG_1631" cropbottom="10416f"/>
          </v:shape>
        </w:pict>
      </w:r>
    </w:p>
    <w:p w14:paraId="52AACA17" w14:textId="77777777" w:rsidR="005B6A1A" w:rsidRDefault="005B6A1A" w:rsidP="00E8295C">
      <w:pPr>
        <w:ind w:left="-567" w:right="-427"/>
        <w:jc w:val="center"/>
        <w:rPr>
          <w:rFonts w:ascii="Arial" w:hAnsi="Arial" w:cs="Arial"/>
          <w:sz w:val="22"/>
          <w:szCs w:val="22"/>
        </w:rPr>
      </w:pPr>
    </w:p>
    <w:p w14:paraId="7D17B10A" w14:textId="77777777" w:rsidR="005B6A1A" w:rsidRDefault="005B6A1A" w:rsidP="00E8295C">
      <w:pPr>
        <w:ind w:left="-567" w:right="-427"/>
        <w:jc w:val="center"/>
        <w:rPr>
          <w:rFonts w:ascii="Arial" w:hAnsi="Arial" w:cs="Arial"/>
          <w:sz w:val="22"/>
          <w:szCs w:val="22"/>
        </w:rPr>
      </w:pPr>
    </w:p>
    <w:p w14:paraId="10EFC0ED" w14:textId="77777777" w:rsidR="00E8295C" w:rsidRDefault="00253254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Det är med stolthet som vi tagit pastoratets fjärde solcellsanläggning i drift. Investeringen är ett resultat av ett målmedvetet och långsiktigt arbete med att nå upp till målen i pastoratets Miljödiplomerings</w:t>
      </w:r>
      <w:r w:rsidR="00E8295C">
        <w:rPr>
          <w:rFonts w:ascii="Arial" w:hAnsi="Arial" w:cs="Arial"/>
          <w:sz w:val="22"/>
          <w:szCs w:val="22"/>
        </w:rPr>
        <w:t>-     ar</w:t>
      </w:r>
      <w:r>
        <w:rPr>
          <w:rFonts w:ascii="Arial" w:hAnsi="Arial" w:cs="Arial"/>
          <w:sz w:val="22"/>
          <w:szCs w:val="22"/>
        </w:rPr>
        <w:t xml:space="preserve">bete. Vi följer Svenska kyrkans mall för detta och diplomeras nu den 29/11 2020 i Fas 2, vilket vi är stolta över. Detta är ett led i den portalparagraf för Svenska kyrkan som återfinns i Kyrkoordningen för Svenska kyrkan. Där står det </w:t>
      </w:r>
      <w:proofErr w:type="spellStart"/>
      <w:r>
        <w:rPr>
          <w:rFonts w:ascii="Arial" w:hAnsi="Arial" w:cs="Arial"/>
          <w:sz w:val="22"/>
          <w:szCs w:val="22"/>
        </w:rPr>
        <w:t>bl</w:t>
      </w:r>
      <w:proofErr w:type="spellEnd"/>
      <w:r>
        <w:rPr>
          <w:rFonts w:ascii="Arial" w:hAnsi="Arial" w:cs="Arial"/>
          <w:sz w:val="22"/>
          <w:szCs w:val="22"/>
        </w:rPr>
        <w:t xml:space="preserve"> a att vi ska </w:t>
      </w:r>
      <w:r w:rsidRPr="00B07E14">
        <w:rPr>
          <w:rFonts w:ascii="Arial" w:hAnsi="Arial" w:cs="Arial"/>
          <w:i/>
          <w:sz w:val="22"/>
          <w:szCs w:val="22"/>
        </w:rPr>
        <w:t>Värna Guds skapelse.</w:t>
      </w:r>
      <w:r>
        <w:rPr>
          <w:rFonts w:ascii="Arial" w:hAnsi="Arial" w:cs="Arial"/>
          <w:sz w:val="22"/>
          <w:szCs w:val="22"/>
        </w:rPr>
        <w:t xml:space="preserve"> I pastoratets styrdokument </w:t>
      </w:r>
    </w:p>
    <w:p w14:paraId="58C8F3FA" w14:textId="77777777" w:rsidR="005B6A1A" w:rsidRDefault="00253254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FÖRSAMLINGSINSTRUKTIONEN, antagen i december 2019, är </w:t>
      </w:r>
      <w:r w:rsidRPr="00B07E14">
        <w:rPr>
          <w:rFonts w:ascii="Arial" w:hAnsi="Arial" w:cs="Arial"/>
          <w:b/>
          <w:sz w:val="22"/>
          <w:szCs w:val="22"/>
        </w:rPr>
        <w:t>Hållbarhet</w:t>
      </w:r>
      <w:r>
        <w:rPr>
          <w:rFonts w:ascii="Arial" w:hAnsi="Arial" w:cs="Arial"/>
          <w:sz w:val="22"/>
          <w:szCs w:val="22"/>
        </w:rPr>
        <w:t xml:space="preserve"> ett av tre fokusområden: Ansvarstagande för skapelsen i allt som görs samt livs. Kärnorden är </w:t>
      </w:r>
      <w:r w:rsidR="00B07E14" w:rsidRPr="00B07E14">
        <w:rPr>
          <w:rFonts w:ascii="Arial" w:hAnsi="Arial" w:cs="Arial"/>
          <w:i/>
          <w:sz w:val="22"/>
          <w:szCs w:val="22"/>
        </w:rPr>
        <w:t>Förundran</w:t>
      </w:r>
      <w:r w:rsidR="00B07E14">
        <w:rPr>
          <w:rFonts w:ascii="Arial" w:hAnsi="Arial" w:cs="Arial"/>
          <w:sz w:val="22"/>
          <w:szCs w:val="22"/>
        </w:rPr>
        <w:t xml:space="preserve"> och </w:t>
      </w:r>
      <w:r w:rsidRPr="00B07E14">
        <w:rPr>
          <w:rFonts w:ascii="Arial" w:hAnsi="Arial" w:cs="Arial"/>
          <w:i/>
          <w:sz w:val="22"/>
          <w:szCs w:val="22"/>
        </w:rPr>
        <w:t>Varsamhe</w:t>
      </w:r>
      <w:r w:rsidR="00B07E14" w:rsidRPr="00B07E14">
        <w:rPr>
          <w:rFonts w:ascii="Arial" w:hAnsi="Arial" w:cs="Arial"/>
          <w:i/>
          <w:sz w:val="22"/>
          <w:szCs w:val="22"/>
        </w:rPr>
        <w:t xml:space="preserve">t. </w:t>
      </w:r>
      <w:r w:rsidR="00B07E14">
        <w:rPr>
          <w:rFonts w:ascii="Arial" w:hAnsi="Arial" w:cs="Arial"/>
          <w:sz w:val="22"/>
          <w:szCs w:val="22"/>
        </w:rPr>
        <w:t xml:space="preserve">Det handlar om både social, andlig och existentiell hållbarhet för alla levande varelser. </w:t>
      </w:r>
    </w:p>
    <w:p w14:paraId="30449A48" w14:textId="77777777" w:rsidR="00B07E14" w:rsidRDefault="00B07E14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Att producera elektricitet med hjälp av solceller är i detta sammanhang självklart. Det bidrar till en minskning av koldioxidutsläppen och den farliga uppvärmningen av klotet. </w:t>
      </w:r>
    </w:p>
    <w:p w14:paraId="52DF9B8A" w14:textId="77777777" w:rsidR="00CC02FB" w:rsidRDefault="00CC02FB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Solceller producerar el som driver dels kylar där avlidnas stoft (kistor) förvaras i väntan på begravningen, dels en värmepump i ett nybyggt kapell för begravningar och andra sammankomster. </w:t>
      </w:r>
    </w:p>
    <w:p w14:paraId="0D047B58" w14:textId="77777777" w:rsidR="00373CC7" w:rsidRDefault="00CC02FB" w:rsidP="00373CC7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 är oerhört tacksamma för bidraget från Naturskyddsföreningen som möjliggjort denna klimatsmarta investering.</w:t>
      </w:r>
    </w:p>
    <w:p w14:paraId="171DB601" w14:textId="77777777" w:rsidR="00373CC7" w:rsidRDefault="00373CC7" w:rsidP="00373CC7">
      <w:pPr>
        <w:ind w:left="-567" w:right="-427"/>
        <w:rPr>
          <w:rFonts w:ascii="Arial" w:hAnsi="Arial" w:cs="Arial"/>
          <w:sz w:val="22"/>
          <w:szCs w:val="22"/>
        </w:rPr>
      </w:pPr>
    </w:p>
    <w:p w14:paraId="3727401F" w14:textId="77777777" w:rsidR="00373CC7" w:rsidRDefault="00373CC7" w:rsidP="00373CC7">
      <w:pPr>
        <w:ind w:left="-567" w:right="-427"/>
        <w:rPr>
          <w:rFonts w:ascii="Arial" w:hAnsi="Arial" w:cs="Arial"/>
          <w:sz w:val="22"/>
          <w:szCs w:val="22"/>
        </w:rPr>
      </w:pPr>
    </w:p>
    <w:p w14:paraId="3F3F769C" w14:textId="77777777" w:rsidR="00373CC7" w:rsidRDefault="00CC02FB" w:rsidP="00373CC7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Peter Andreasson</w:t>
      </w:r>
    </w:p>
    <w:p w14:paraId="50159E30" w14:textId="29425067" w:rsidR="00CC02FB" w:rsidRDefault="00CC02FB" w:rsidP="00373CC7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Kyrkoherde i Aneby pastorat.</w:t>
      </w:r>
      <w:r w:rsidR="00373CC7" w:rsidRPr="00373CC7">
        <w:t xml:space="preserve"> </w:t>
      </w:r>
    </w:p>
    <w:p w14:paraId="17DE594A" w14:textId="5D34375A" w:rsidR="00373CC7" w:rsidRDefault="00373CC7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5434A9A5" w14:textId="77777777" w:rsidR="00373CC7" w:rsidRDefault="00373CC7" w:rsidP="00F15CDA">
      <w:pPr>
        <w:ind w:right="-427"/>
        <w:rPr>
          <w:rFonts w:ascii="Arial" w:hAnsi="Arial" w:cs="Arial"/>
          <w:sz w:val="22"/>
          <w:szCs w:val="22"/>
        </w:rPr>
      </w:pPr>
    </w:p>
    <w:p w14:paraId="47227ADB" w14:textId="77777777" w:rsidR="00373CC7" w:rsidRDefault="00373CC7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16AEDE6D" w14:textId="77777777" w:rsidR="00373CC7" w:rsidRDefault="00373CC7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2A128BA9" w14:textId="77777777" w:rsidR="00507A0A" w:rsidRDefault="00507A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3026994" w14:textId="50676821" w:rsidR="00E8295C" w:rsidRP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E8295C">
        <w:rPr>
          <w:rFonts w:ascii="Arial" w:hAnsi="Arial" w:cs="Arial"/>
          <w:sz w:val="22"/>
          <w:szCs w:val="22"/>
        </w:rPr>
        <w:lastRenderedPageBreak/>
        <w:t xml:space="preserve">Den 5e mars 2020 tecknades avtal mellan Aneby pastorat och entreprenören EnergiEngagemang </w:t>
      </w:r>
    </w:p>
    <w:p w14:paraId="2E9928A3" w14:textId="77777777" w:rsidR="00E8295C" w:rsidRP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E8295C">
        <w:rPr>
          <w:rFonts w:ascii="Arial" w:hAnsi="Arial" w:cs="Arial"/>
          <w:sz w:val="22"/>
          <w:szCs w:val="22"/>
        </w:rPr>
        <w:t xml:space="preserve">om att installera solpaneler på pastoratets nybyggda maskinhall i Aneby. </w:t>
      </w:r>
    </w:p>
    <w:p w14:paraId="44B8AED6" w14:textId="77777777" w:rsidR="00E8295C" w:rsidRP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E8295C">
        <w:rPr>
          <w:rFonts w:ascii="Arial" w:hAnsi="Arial" w:cs="Arial"/>
          <w:sz w:val="22"/>
          <w:szCs w:val="22"/>
        </w:rPr>
        <w:t xml:space="preserve">Slutkostnaden för anläggningen med 57 paneler blev 280 000kr. </w:t>
      </w:r>
    </w:p>
    <w:p w14:paraId="7C18155D" w14:textId="77777777" w:rsidR="00E8295C" w:rsidRP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E8295C">
        <w:rPr>
          <w:rFonts w:ascii="Arial" w:hAnsi="Arial" w:cs="Arial"/>
          <w:sz w:val="22"/>
          <w:szCs w:val="22"/>
        </w:rPr>
        <w:t>Anläggningen beräknas producera 15 466 kWh/år vilket skulle innebära en snittbesparing med 22 263 kr/år (de första 10 åren). Besparingen under systemets första 25 år blir då ca 556 600 kr och anläggningen beräknas därmed kunna betala av sig inom 9,3 år.</w:t>
      </w:r>
    </w:p>
    <w:p w14:paraId="42F897E2" w14:textId="77777777" w:rsidR="00CC02FB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E8295C">
        <w:rPr>
          <w:rFonts w:ascii="Arial" w:hAnsi="Arial" w:cs="Arial"/>
          <w:sz w:val="22"/>
          <w:szCs w:val="22"/>
        </w:rPr>
        <w:t xml:space="preserve">Anläggningen anslöts till nätet den 14e augusti och blev därmed den fjärde solcellsanläggningen i </w:t>
      </w:r>
      <w:r>
        <w:rPr>
          <w:rFonts w:ascii="Arial" w:hAnsi="Arial" w:cs="Arial"/>
          <w:sz w:val="22"/>
          <w:szCs w:val="22"/>
        </w:rPr>
        <w:t>p</w:t>
      </w:r>
      <w:r w:rsidRPr="00E8295C">
        <w:rPr>
          <w:rFonts w:ascii="Arial" w:hAnsi="Arial" w:cs="Arial"/>
          <w:sz w:val="22"/>
          <w:szCs w:val="22"/>
        </w:rPr>
        <w:t>astoratets regi</w:t>
      </w:r>
      <w:r>
        <w:rPr>
          <w:rFonts w:ascii="Arial" w:hAnsi="Arial" w:cs="Arial"/>
          <w:sz w:val="22"/>
          <w:szCs w:val="22"/>
        </w:rPr>
        <w:t>.</w:t>
      </w:r>
    </w:p>
    <w:p w14:paraId="4A16506E" w14:textId="77777777" w:rsidR="00373CC7" w:rsidRDefault="00373CC7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48367A12" w14:textId="77777777" w:rsidR="00F15CDA" w:rsidRDefault="00F15CDA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2D1D1A55" w14:textId="5681AF7F" w:rsid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Curt Nylén</w:t>
      </w:r>
    </w:p>
    <w:p w14:paraId="4C02F3E4" w14:textId="77777777" w:rsidR="00373CC7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Fastighetsansvarig i Aneby pastorat</w:t>
      </w:r>
    </w:p>
    <w:p w14:paraId="5087F516" w14:textId="603C36CB" w:rsidR="00E8295C" w:rsidRDefault="00E8295C" w:rsidP="00E8295C">
      <w:pPr>
        <w:ind w:left="-567" w:right="-427"/>
        <w:rPr>
          <w:rFonts w:ascii="Arial" w:hAnsi="Arial" w:cs="Arial"/>
          <w:sz w:val="22"/>
          <w:szCs w:val="22"/>
        </w:rPr>
      </w:pPr>
    </w:p>
    <w:p w14:paraId="010F0622" w14:textId="0157E021" w:rsidR="00507A0A" w:rsidRDefault="00507A0A" w:rsidP="00E8295C">
      <w:pPr>
        <w:ind w:left="-567" w:right="-427"/>
        <w:rPr>
          <w:rFonts w:ascii="Arial" w:hAnsi="Arial" w:cs="Arial"/>
          <w:sz w:val="22"/>
          <w:szCs w:val="22"/>
        </w:rPr>
      </w:pPr>
      <w:r w:rsidRPr="00373CC7">
        <w:rPr>
          <w:noProof/>
        </w:rPr>
        <w:drawing>
          <wp:inline distT="0" distB="0" distL="0" distR="0" wp14:anchorId="233DF1FC" wp14:editId="0DDE9C95">
            <wp:extent cx="6037733" cy="4902741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170" cy="49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0A" w:rsidSect="00BF58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250" w:right="1418" w:bottom="0" w:left="1418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6C503" w14:textId="77777777" w:rsidR="004E77D3" w:rsidRDefault="004E77D3">
      <w:r>
        <w:separator/>
      </w:r>
    </w:p>
  </w:endnote>
  <w:endnote w:type="continuationSeparator" w:id="0">
    <w:p w14:paraId="1BBA65BA" w14:textId="77777777" w:rsidR="004E77D3" w:rsidRDefault="004E7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panose1 w:val="020B0300000000000000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undrySterling-Book">
    <w:altName w:val="Times New Roman"/>
    <w:panose1 w:val="020B0604020202020204"/>
    <w:charset w:val="00"/>
    <w:family w:val="auto"/>
    <w:pitch w:val="variable"/>
    <w:sig w:usb0="800000A7" w:usb1="0000004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994A6" w14:textId="77777777" w:rsidR="00373CC7" w:rsidRDefault="00373CC7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F9463" w14:textId="41CE2F43" w:rsidR="00526A6A" w:rsidRDefault="00373CC7">
    <w:pPr>
      <w:pStyle w:val="Sidfot"/>
      <w:tabs>
        <w:tab w:val="clear" w:pos="4536"/>
        <w:tab w:val="clear" w:pos="9072"/>
        <w:tab w:val="left" w:pos="4990"/>
        <w:tab w:val="left" w:pos="7088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F7FB14" wp14:editId="15C485DC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5" name="MSIPCM298e40d4b3af6deb3ea7a434" descr="{&quot;HashCode&quot;:777114250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38B4A0B" w14:textId="5CF8822F" w:rsidR="00373CC7" w:rsidRPr="00373CC7" w:rsidRDefault="00373CC7" w:rsidP="00373CC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proofErr w:type="spellStart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Sensitivity</w:t>
                          </w:r>
                          <w:proofErr w:type="spellEnd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 xml:space="preserve">: </w:t>
                          </w:r>
                          <w:proofErr w:type="spellStart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F7FB14" id="_x0000_t202" coordsize="21600,21600" o:spt="202" path="m,l,21600r21600,l21600,xe">
              <v:stroke joinstyle="miter"/>
              <v:path gradientshapeok="t" o:connecttype="rect"/>
            </v:shapetype>
            <v:shape id="MSIPCM298e40d4b3af6deb3ea7a434" o:spid="_x0000_s1026" type="#_x0000_t202" alt="{&quot;HashCode&quot;:777114250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" o:allowincell="f" filled="f" stroked="f" strokeweight=".5pt">
              <v:fill o:detectmouseclick="t"/>
              <v:textbox inset="20pt,0,,0">
                <w:txbxContent>
                  <w:p w14:paraId="338B4A0B" w14:textId="5CF8822F" w:rsidR="00373CC7" w:rsidRPr="00373CC7" w:rsidRDefault="00373CC7" w:rsidP="00373CC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proofErr w:type="spellStart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>Sensitivity</w:t>
                    </w:r>
                    <w:proofErr w:type="spellEnd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 xml:space="preserve">: </w:t>
                    </w:r>
                    <w:proofErr w:type="spellStart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E6765" w14:textId="2CC60D61" w:rsidR="00373CC7" w:rsidRDefault="00373CC7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4FC1988" wp14:editId="41494C63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6" name="MSIPCM02c142039b83ae74e70f00d6" descr="{&quot;HashCode&quot;:777114250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62C119" w14:textId="2B52B313" w:rsidR="00373CC7" w:rsidRPr="00373CC7" w:rsidRDefault="00373CC7" w:rsidP="00373CC7">
                          <w:pPr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proofErr w:type="spellStart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Sensitivity</w:t>
                          </w:r>
                          <w:proofErr w:type="spellEnd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 xml:space="preserve">: </w:t>
                          </w:r>
                          <w:proofErr w:type="spellStart"/>
                          <w:r w:rsidRPr="00373CC7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FC1988" id="_x0000_t202" coordsize="21600,21600" o:spt="202" path="m,l,21600r21600,l21600,xe">
              <v:stroke joinstyle="miter"/>
              <v:path gradientshapeok="t" o:connecttype="rect"/>
            </v:shapetype>
            <v:shape id="MSIPCM02c142039b83ae74e70f00d6" o:spid="_x0000_s1030" type="#_x0000_t202" alt="{&quot;HashCode&quot;:777114250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" o:allowincell="f" filled="f" stroked="f" strokeweight=".5pt">
              <v:fill o:detectmouseclick="t"/>
              <v:textbox inset="20pt,0,,0">
                <w:txbxContent>
                  <w:p w14:paraId="4962C119" w14:textId="2B52B313" w:rsidR="00373CC7" w:rsidRPr="00373CC7" w:rsidRDefault="00373CC7" w:rsidP="00373CC7">
                    <w:pPr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proofErr w:type="spellStart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>Sensitivity</w:t>
                    </w:r>
                    <w:proofErr w:type="spellEnd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 xml:space="preserve">: </w:t>
                    </w:r>
                    <w:proofErr w:type="spellStart"/>
                    <w:r w:rsidRPr="00373CC7">
                      <w:rPr>
                        <w:rFonts w:ascii="Calibri" w:hAnsi="Calibri" w:cs="Calibri"/>
                        <w:color w:val="000000"/>
                        <w:sz w:val="18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9D854" w14:textId="77777777" w:rsidR="004E77D3" w:rsidRDefault="004E77D3">
      <w:r>
        <w:separator/>
      </w:r>
    </w:p>
  </w:footnote>
  <w:footnote w:type="continuationSeparator" w:id="0">
    <w:p w14:paraId="000BA0B0" w14:textId="77777777" w:rsidR="004E77D3" w:rsidRDefault="004E77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8D9F" w14:textId="77777777" w:rsidR="00373CC7" w:rsidRDefault="00373CC7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4A1750" w14:textId="77777777" w:rsidR="00373CC7" w:rsidRDefault="00373CC7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13B47" w14:textId="77777777" w:rsidR="00292A7F" w:rsidRDefault="000E27D0">
    <w:pPr>
      <w:tabs>
        <w:tab w:val="left" w:pos="4990"/>
        <w:tab w:val="left" w:pos="7655"/>
        <w:tab w:val="left" w:pos="9498"/>
      </w:tabs>
      <w:rPr>
        <w:rStyle w:val="Sidnummer"/>
      </w:rPr>
    </w:pPr>
    <w:r>
      <w:rPr>
        <w:rFonts w:ascii="Arial" w:hAnsi="Arial"/>
        <w:noProof/>
        <w:sz w:val="16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B93F80B" wp14:editId="469F62DC">
              <wp:simplePos x="0" y="0"/>
              <wp:positionH relativeFrom="page">
                <wp:posOffset>698500</wp:posOffset>
              </wp:positionH>
              <wp:positionV relativeFrom="page">
                <wp:posOffset>469900</wp:posOffset>
              </wp:positionV>
              <wp:extent cx="2339975" cy="55880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39975" cy="558800"/>
                        <a:chOff x="0" y="0"/>
                        <a:chExt cx="3685" cy="88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85" cy="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" name="Rectangle 3"/>
                      <wps:cNvSpPr>
                        <a:spLocks/>
                      </wps:cNvSpPr>
                      <wps:spPr bwMode="auto">
                        <a:xfrm>
                          <a:off x="20" y="560"/>
                          <a:ext cx="2360" cy="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79D8" w14:textId="77777777" w:rsidR="00292A7F" w:rsidRDefault="00292A7F" w:rsidP="00292A7F">
                            <w:pPr>
                              <w:pStyle w:val="Fri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FoundrySterling-Book" w:hAnsi="FoundrySterling-Book"/>
                                <w:spacing w:val="9"/>
                                <w:sz w:val="22"/>
                              </w:rPr>
                              <w:t>ANEBY PASTORAT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3F80B" id="Group 1" o:spid="_x0000_s1027" style="position:absolute;margin-left:55pt;margin-top:37pt;width:184.25pt;height:44pt;z-index:251657728;mso-position-horizontal-relative:page;mso-position-vertical-relative:page" coordsize="3685,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width:3685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" strokeweight="1pt">
                <v:imagedata r:id="rId2" o:title=""/>
              </v:shape>
              <v:rect id="Rectangle 3" o:spid="_x0000_s1029" style="position:absolute;left:20;top:560;width:23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" filled="f" stroked="f" strokeweight="1pt">
                <v:path arrowok="t"/>
                <v:textbox inset="0,0,0,0">
                  <w:txbxContent>
                    <w:p w14:paraId="6BA079D8" w14:textId="77777777" w:rsidR="00292A7F" w:rsidRDefault="00292A7F" w:rsidP="00292A7F">
                      <w:pPr>
                        <w:pStyle w:val="Fri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FoundrySterling-Book" w:hAnsi="FoundrySterling-Book"/>
                          <w:spacing w:val="9"/>
                          <w:sz w:val="22"/>
                        </w:rPr>
                        <w:t>ANEBY PASTORAT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526A6A">
      <w:rPr>
        <w:rFonts w:ascii="Arial" w:hAnsi="Arial"/>
        <w:sz w:val="16"/>
      </w:rPr>
      <w:tab/>
      <w:t>Datum:</w:t>
    </w:r>
    <w:r w:rsidR="00526A6A">
      <w:rPr>
        <w:rFonts w:ascii="Arial" w:hAnsi="Arial"/>
        <w:sz w:val="16"/>
      </w:rPr>
      <w:tab/>
    </w:r>
  </w:p>
  <w:p w14:paraId="672BD0E8" w14:textId="5113E913" w:rsidR="00526A6A" w:rsidRDefault="00526A6A">
    <w:pPr>
      <w:tabs>
        <w:tab w:val="left" w:pos="4990"/>
        <w:tab w:val="left" w:pos="7655"/>
        <w:tab w:val="left" w:pos="9498"/>
      </w:tabs>
    </w:pPr>
    <w:r w:rsidRPr="008D1A97">
      <w:rPr>
        <w:sz w:val="22"/>
        <w:szCs w:val="22"/>
      </w:rPr>
      <w:tab/>
    </w:r>
    <w:r w:rsidRPr="008D1A97">
      <w:rPr>
        <w:sz w:val="22"/>
        <w:szCs w:val="22"/>
      </w:rPr>
      <w:fldChar w:fldCharType="begin"/>
    </w:r>
    <w:r w:rsidRPr="008D1A97">
      <w:rPr>
        <w:sz w:val="22"/>
        <w:szCs w:val="22"/>
      </w:rPr>
      <w:instrText xml:space="preserve"> TIME \@ "yyyy-MM-dd" </w:instrText>
    </w:r>
    <w:r w:rsidRPr="008D1A97">
      <w:rPr>
        <w:sz w:val="22"/>
        <w:szCs w:val="22"/>
      </w:rPr>
      <w:fldChar w:fldCharType="separate"/>
    </w:r>
    <w:r w:rsidR="00681D26">
      <w:rPr>
        <w:noProof/>
        <w:sz w:val="22"/>
        <w:szCs w:val="22"/>
      </w:rPr>
      <w:t>2020-12-14</w:t>
    </w:r>
    <w:r w:rsidRPr="008D1A97">
      <w:rPr>
        <w:sz w:val="22"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716"/>
    <w:rsid w:val="00022744"/>
    <w:rsid w:val="0006015B"/>
    <w:rsid w:val="000808F8"/>
    <w:rsid w:val="000B5379"/>
    <w:rsid w:val="000C550D"/>
    <w:rsid w:val="000E27D0"/>
    <w:rsid w:val="0010097A"/>
    <w:rsid w:val="00123F3F"/>
    <w:rsid w:val="00152941"/>
    <w:rsid w:val="00160119"/>
    <w:rsid w:val="001669ED"/>
    <w:rsid w:val="00192854"/>
    <w:rsid w:val="001A0A8B"/>
    <w:rsid w:val="00216626"/>
    <w:rsid w:val="00253254"/>
    <w:rsid w:val="00292A7F"/>
    <w:rsid w:val="00296140"/>
    <w:rsid w:val="002A2363"/>
    <w:rsid w:val="002E5CA1"/>
    <w:rsid w:val="002E6F27"/>
    <w:rsid w:val="00344CC3"/>
    <w:rsid w:val="00373CC7"/>
    <w:rsid w:val="0038456E"/>
    <w:rsid w:val="003A560C"/>
    <w:rsid w:val="003B11C4"/>
    <w:rsid w:val="003C0521"/>
    <w:rsid w:val="003F7F7D"/>
    <w:rsid w:val="00454AAF"/>
    <w:rsid w:val="00467375"/>
    <w:rsid w:val="00471682"/>
    <w:rsid w:val="00484716"/>
    <w:rsid w:val="004D0432"/>
    <w:rsid w:val="004D094F"/>
    <w:rsid w:val="004D7C10"/>
    <w:rsid w:val="004E77D3"/>
    <w:rsid w:val="00507A0A"/>
    <w:rsid w:val="00526A6A"/>
    <w:rsid w:val="0053660A"/>
    <w:rsid w:val="005405D5"/>
    <w:rsid w:val="005758C6"/>
    <w:rsid w:val="005B6A1A"/>
    <w:rsid w:val="005C3B0A"/>
    <w:rsid w:val="005D72C3"/>
    <w:rsid w:val="005E342B"/>
    <w:rsid w:val="005F20AE"/>
    <w:rsid w:val="005F3B45"/>
    <w:rsid w:val="005F61D2"/>
    <w:rsid w:val="00604E7D"/>
    <w:rsid w:val="00610115"/>
    <w:rsid w:val="00623DA7"/>
    <w:rsid w:val="0066576B"/>
    <w:rsid w:val="00681D26"/>
    <w:rsid w:val="006838E7"/>
    <w:rsid w:val="00686BAB"/>
    <w:rsid w:val="006D3C61"/>
    <w:rsid w:val="007071F5"/>
    <w:rsid w:val="00712DD2"/>
    <w:rsid w:val="007165A3"/>
    <w:rsid w:val="007602EA"/>
    <w:rsid w:val="007A60DB"/>
    <w:rsid w:val="007E0F3A"/>
    <w:rsid w:val="00802538"/>
    <w:rsid w:val="00816BF6"/>
    <w:rsid w:val="008423CD"/>
    <w:rsid w:val="00844284"/>
    <w:rsid w:val="00852F54"/>
    <w:rsid w:val="00865B5A"/>
    <w:rsid w:val="0087791A"/>
    <w:rsid w:val="008D0679"/>
    <w:rsid w:val="008D1A97"/>
    <w:rsid w:val="0090257C"/>
    <w:rsid w:val="009147AB"/>
    <w:rsid w:val="00937C2F"/>
    <w:rsid w:val="00950240"/>
    <w:rsid w:val="00976E37"/>
    <w:rsid w:val="00995BD9"/>
    <w:rsid w:val="009C210F"/>
    <w:rsid w:val="009F0347"/>
    <w:rsid w:val="00A604FF"/>
    <w:rsid w:val="00A87B07"/>
    <w:rsid w:val="00A96EB1"/>
    <w:rsid w:val="00AA0EF5"/>
    <w:rsid w:val="00AF7492"/>
    <w:rsid w:val="00B07E14"/>
    <w:rsid w:val="00B102F6"/>
    <w:rsid w:val="00B2392B"/>
    <w:rsid w:val="00B25560"/>
    <w:rsid w:val="00BB4644"/>
    <w:rsid w:val="00BB4C20"/>
    <w:rsid w:val="00BC03FA"/>
    <w:rsid w:val="00BD4611"/>
    <w:rsid w:val="00BF583D"/>
    <w:rsid w:val="00C0083C"/>
    <w:rsid w:val="00C26839"/>
    <w:rsid w:val="00C27CCE"/>
    <w:rsid w:val="00C935F1"/>
    <w:rsid w:val="00CC0075"/>
    <w:rsid w:val="00CC02FB"/>
    <w:rsid w:val="00CC0B0D"/>
    <w:rsid w:val="00CC272A"/>
    <w:rsid w:val="00CF6C47"/>
    <w:rsid w:val="00CF7BDC"/>
    <w:rsid w:val="00D012A0"/>
    <w:rsid w:val="00D63C34"/>
    <w:rsid w:val="00D75CE0"/>
    <w:rsid w:val="00D948B2"/>
    <w:rsid w:val="00D96844"/>
    <w:rsid w:val="00DA6F75"/>
    <w:rsid w:val="00DE320B"/>
    <w:rsid w:val="00DF7235"/>
    <w:rsid w:val="00E0308C"/>
    <w:rsid w:val="00E62ADF"/>
    <w:rsid w:val="00E8295C"/>
    <w:rsid w:val="00EC0459"/>
    <w:rsid w:val="00ED305C"/>
    <w:rsid w:val="00F15CDA"/>
    <w:rsid w:val="00FA2E76"/>
    <w:rsid w:val="00FC7A3F"/>
    <w:rsid w:val="00FF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32BB33"/>
  <w15:chartTrackingRefBased/>
  <w15:docId w15:val="{3ADB2FAC-BB3A-479E-81FA-9BCF9717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Rubrik1">
    <w:name w:val="heading 1"/>
    <w:basedOn w:val="Normal"/>
    <w:next w:val="Normal"/>
    <w:qFormat/>
    <w:pPr>
      <w:keepNext/>
      <w:tabs>
        <w:tab w:val="left" w:pos="4990"/>
        <w:tab w:val="left" w:leader="dot" w:pos="7938"/>
      </w:tabs>
      <w:spacing w:line="480" w:lineRule="auto"/>
      <w:outlineLvl w:val="0"/>
    </w:pPr>
    <w:rPr>
      <w:rFonts w:ascii="Arial" w:hAnsi="Arial"/>
      <w:b/>
      <w:sz w:val="20"/>
    </w:rPr>
  </w:style>
  <w:style w:type="paragraph" w:styleId="Rubrik2">
    <w:name w:val="heading 2"/>
    <w:basedOn w:val="Normal"/>
    <w:next w:val="Normal"/>
    <w:qFormat/>
    <w:pPr>
      <w:keepNext/>
      <w:outlineLvl w:val="1"/>
    </w:pPr>
    <w:rPr>
      <w:rFonts w:ascii="Arial" w:hAnsi="Arial"/>
      <w:b/>
      <w:bCs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paragraph" w:customStyle="1" w:styleId="BrdtextKurviv">
    <w:name w:val="BrödtextKurviv"/>
    <w:basedOn w:val="Normal"/>
    <w:rPr>
      <w:i/>
      <w:iCs/>
      <w:sz w:val="20"/>
    </w:rPr>
  </w:style>
  <w:style w:type="paragraph" w:customStyle="1" w:styleId="Underrubrik2">
    <w:name w:val="Underrubrik2"/>
    <w:basedOn w:val="Normal"/>
    <w:pPr>
      <w:tabs>
        <w:tab w:val="left" w:pos="4990"/>
      </w:tabs>
      <w:spacing w:line="480" w:lineRule="auto"/>
    </w:pPr>
    <w:rPr>
      <w:rFonts w:ascii="Arial" w:hAnsi="Arial"/>
      <w:sz w:val="16"/>
    </w:rPr>
  </w:style>
  <w:style w:type="paragraph" w:customStyle="1" w:styleId="BrdtextPlain">
    <w:name w:val="BrödtextPlain"/>
    <w:basedOn w:val="Underrubrik2"/>
    <w:rPr>
      <w:rFonts w:ascii="Times New Roman" w:hAnsi="Times New Roman"/>
      <w:sz w:val="20"/>
    </w:rPr>
  </w:style>
  <w:style w:type="paragraph" w:customStyle="1" w:styleId="Huvudrubrik">
    <w:name w:val="Huvudrubrik"/>
    <w:basedOn w:val="Normal"/>
    <w:pPr>
      <w:tabs>
        <w:tab w:val="left" w:pos="3969"/>
        <w:tab w:val="left" w:leader="dot" w:pos="7938"/>
      </w:tabs>
    </w:pPr>
    <w:rPr>
      <w:rFonts w:ascii="Arial" w:hAnsi="Arial"/>
      <w:b/>
      <w:sz w:val="36"/>
    </w:rPr>
  </w:style>
  <w:style w:type="paragraph" w:customStyle="1" w:styleId="Normaldubbel">
    <w:name w:val="Normaldubbel"/>
    <w:basedOn w:val="Normal"/>
    <w:pPr>
      <w:tabs>
        <w:tab w:val="left" w:leader="dot" w:pos="4536"/>
        <w:tab w:val="left" w:pos="4990"/>
        <w:tab w:val="left" w:leader="dot" w:pos="9072"/>
      </w:tabs>
      <w:spacing w:line="480" w:lineRule="auto"/>
    </w:pPr>
    <w:rPr>
      <w:rFonts w:ascii="Arial" w:hAnsi="Arial"/>
      <w:sz w:val="20"/>
    </w:rPr>
  </w:style>
  <w:style w:type="paragraph" w:customStyle="1" w:styleId="Namnrubrik">
    <w:name w:val="Namnrubrik"/>
    <w:basedOn w:val="Normaldubbel"/>
  </w:style>
  <w:style w:type="paragraph" w:customStyle="1" w:styleId="Normalenochenhalv">
    <w:name w:val="Normalenochenhalv"/>
    <w:basedOn w:val="Normaldubbel"/>
    <w:pPr>
      <w:tabs>
        <w:tab w:val="clear" w:pos="4536"/>
        <w:tab w:val="clear" w:pos="4990"/>
      </w:tabs>
      <w:spacing w:line="360" w:lineRule="auto"/>
    </w:pPr>
  </w:style>
  <w:style w:type="paragraph" w:customStyle="1" w:styleId="Sidhuvudrubrik">
    <w:name w:val="Sidhuvudrubrik"/>
    <w:basedOn w:val="Normal"/>
    <w:pPr>
      <w:tabs>
        <w:tab w:val="left" w:pos="4990"/>
        <w:tab w:val="left" w:pos="7655"/>
        <w:tab w:val="left" w:pos="9498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</w:style>
  <w:style w:type="paragraph" w:customStyle="1" w:styleId="Underrubrik1">
    <w:name w:val="Underrubrik1"/>
    <w:basedOn w:val="Normal"/>
    <w:pPr>
      <w:tabs>
        <w:tab w:val="left" w:pos="3969"/>
        <w:tab w:val="left" w:leader="dot" w:pos="7938"/>
      </w:tabs>
      <w:spacing w:line="480" w:lineRule="auto"/>
    </w:pPr>
    <w:rPr>
      <w:rFonts w:ascii="Arial" w:hAnsi="Arial"/>
      <w:b/>
      <w:sz w:val="20"/>
    </w:rPr>
  </w:style>
  <w:style w:type="paragraph" w:customStyle="1" w:styleId="verrubrik">
    <w:name w:val="Överrubrik"/>
    <w:basedOn w:val="Normal"/>
    <w:pPr>
      <w:tabs>
        <w:tab w:val="left" w:pos="4990"/>
        <w:tab w:val="left" w:pos="7938"/>
      </w:tabs>
    </w:pPr>
    <w:rPr>
      <w:rFonts w:ascii="Arial" w:hAnsi="Arial"/>
      <w:sz w:val="16"/>
    </w:rPr>
  </w:style>
  <w:style w:type="paragraph" w:customStyle="1" w:styleId="Kopplingfet">
    <w:name w:val="Kopplingfet"/>
    <w:basedOn w:val="Normal"/>
    <w:pPr>
      <w:tabs>
        <w:tab w:val="left" w:pos="4990"/>
        <w:tab w:val="left" w:pos="7938"/>
      </w:tabs>
    </w:pPr>
    <w:rPr>
      <w:b/>
    </w:rPr>
  </w:style>
  <w:style w:type="paragraph" w:customStyle="1" w:styleId="Kopplingadress">
    <w:name w:val="Kopplingadress"/>
    <w:basedOn w:val="Normal"/>
    <w:pPr>
      <w:tabs>
        <w:tab w:val="left" w:pos="4990"/>
        <w:tab w:val="left" w:leader="dot" w:pos="7938"/>
      </w:tabs>
    </w:pPr>
    <w:rPr>
      <w:noProof/>
    </w:rPr>
  </w:style>
  <w:style w:type="character" w:customStyle="1" w:styleId="SidfotChar">
    <w:name w:val="Sidfot Char"/>
    <w:link w:val="Sidfot"/>
    <w:uiPriority w:val="99"/>
    <w:rsid w:val="00A87B07"/>
    <w:rPr>
      <w:sz w:val="24"/>
    </w:rPr>
  </w:style>
  <w:style w:type="paragraph" w:customStyle="1" w:styleId="Friform">
    <w:name w:val="Fri form"/>
    <w:rsid w:val="00292A7F"/>
    <w:rPr>
      <w:rFonts w:ascii="Helvetica" w:eastAsia="ヒラギノ角ゴ Pro W3" w:hAnsi="Helvetica"/>
      <w:color w:val="000000"/>
      <w:sz w:val="24"/>
    </w:rPr>
  </w:style>
  <w:style w:type="paragraph" w:styleId="Ballongtext">
    <w:name w:val="Balloon Text"/>
    <w:basedOn w:val="Normal"/>
    <w:link w:val="BallongtextChar"/>
    <w:rsid w:val="00816BF6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rsid w:val="00816BF6"/>
    <w:rPr>
      <w:rFonts w:ascii="Segoe UI" w:hAnsi="Segoe UI" w:cs="Segoe UI"/>
      <w:sz w:val="18"/>
      <w:szCs w:val="18"/>
    </w:rPr>
  </w:style>
  <w:style w:type="character" w:styleId="Hyperlnk">
    <w:name w:val="Hyperlink"/>
    <w:rsid w:val="00C935F1"/>
    <w:rPr>
      <w:color w:val="0563C1"/>
      <w:u w:val="single"/>
    </w:rPr>
  </w:style>
  <w:style w:type="character" w:customStyle="1" w:styleId="SidhuvudChar">
    <w:name w:val="Sidhuvud Char"/>
    <w:link w:val="Sidhuvud"/>
    <w:uiPriority w:val="99"/>
    <w:rsid w:val="00BF583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3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rtN\Desktop\G_Brev1A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C:\Users\CurtN\Desktop\G_Brev1A.dot</Template>
  <TotalTime>2</TotalTime>
  <Pages>2</Pages>
  <Words>323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</vt:lpstr>
    </vt:vector>
  </TitlesOfParts>
  <Company>SchlumbergerSema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subject/>
  <dc:creator>Curt Nylen</dc:creator>
  <cp:keywords/>
  <cp:lastModifiedBy>Kim Blomster</cp:lastModifiedBy>
  <cp:revision>3</cp:revision>
  <cp:lastPrinted>2020-11-30T09:49:00Z</cp:lastPrinted>
  <dcterms:created xsi:type="dcterms:W3CDTF">2020-12-14T16:26:00Z</dcterms:created>
  <dcterms:modified xsi:type="dcterms:W3CDTF">2020-12-14T16:27:00Z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9f4afd-f22f-4e0c-9866-08e785c7ee22_Enabled">
    <vt:lpwstr>true</vt:lpwstr>
  </property>
  <property fmtid="{D5CDD505-2E9C-101B-9397-08002B2CF9AE}" pid="3" name="MSIP_Label_0b9f4afd-f22f-4e0c-9866-08e785c7ee22_SetDate">
    <vt:lpwstr>2020-12-07T07:59:37Z</vt:lpwstr>
  </property>
  <property fmtid="{D5CDD505-2E9C-101B-9397-08002B2CF9AE}" pid="4" name="MSIP_Label_0b9f4afd-f22f-4e0c-9866-08e785c7ee22_Method">
    <vt:lpwstr>Standard</vt:lpwstr>
  </property>
  <property fmtid="{D5CDD505-2E9C-101B-9397-08002B2CF9AE}" pid="5" name="MSIP_Label_0b9f4afd-f22f-4e0c-9866-08e785c7ee22_Name">
    <vt:lpwstr>Internal</vt:lpwstr>
  </property>
  <property fmtid="{D5CDD505-2E9C-101B-9397-08002B2CF9AE}" pid="6" name="MSIP_Label_0b9f4afd-f22f-4e0c-9866-08e785c7ee22_SiteId">
    <vt:lpwstr>35de1f6f-7463-4230-b310-c6161e75518a</vt:lpwstr>
  </property>
  <property fmtid="{D5CDD505-2E9C-101B-9397-08002B2CF9AE}" pid="7" name="MSIP_Label_0b9f4afd-f22f-4e0c-9866-08e785c7ee22_ActionId">
    <vt:lpwstr>5bcd8959-5908-4917-8561-0623571b91bb</vt:lpwstr>
  </property>
  <property fmtid="{D5CDD505-2E9C-101B-9397-08002B2CF9AE}" pid="8" name="MSIP_Label_0b9f4afd-f22f-4e0c-9866-08e785c7ee22_ContentBits">
    <vt:lpwstr>2</vt:lpwstr>
  </property>
</Properties>
</file>